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00A" w:rsidRDefault="00F7500A">
      <w:pPr>
        <w:rPr>
          <w:noProof/>
          <w:lang w:eastAsia="ru-RU"/>
        </w:rPr>
      </w:pPr>
      <w:r w:rsidRPr="007D591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6.8pt;height:673.8pt;visibility:visible">
            <v:imagedata r:id="rId4" o:title=""/>
          </v:shape>
        </w:pict>
      </w:r>
    </w:p>
    <w:p w:rsidR="00F7500A" w:rsidRDefault="00F7500A">
      <w:pPr>
        <w:rPr>
          <w:noProof/>
          <w:lang w:eastAsia="ru-RU"/>
        </w:rPr>
      </w:pPr>
    </w:p>
    <w:p w:rsidR="00F7500A" w:rsidRDefault="00F7500A">
      <w:pPr>
        <w:rPr>
          <w:noProof/>
          <w:lang w:eastAsia="ru-RU"/>
        </w:rPr>
      </w:pPr>
      <w:r w:rsidRPr="007D5914">
        <w:rPr>
          <w:noProof/>
          <w:lang w:eastAsia="ru-RU"/>
        </w:rPr>
        <w:pict>
          <v:shape id="Рисунок 6" o:spid="_x0000_i1026" type="#_x0000_t75" style="width:466.8pt;height:673.8pt;visibility:visible">
            <v:imagedata r:id="rId5" o:title=""/>
          </v:shape>
        </w:pict>
      </w:r>
    </w:p>
    <w:sectPr w:rsidR="00F7500A" w:rsidSect="00ED4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1A6C"/>
    <w:rsid w:val="00115277"/>
    <w:rsid w:val="0014426F"/>
    <w:rsid w:val="00281A6C"/>
    <w:rsid w:val="002F10D6"/>
    <w:rsid w:val="0041023A"/>
    <w:rsid w:val="004600EF"/>
    <w:rsid w:val="007D5914"/>
    <w:rsid w:val="00ED45BF"/>
    <w:rsid w:val="00F75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5B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1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0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2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YARKINA</cp:lastModifiedBy>
  <cp:revision>4</cp:revision>
  <dcterms:created xsi:type="dcterms:W3CDTF">2015-04-27T02:03:00Z</dcterms:created>
  <dcterms:modified xsi:type="dcterms:W3CDTF">2015-04-30T04:46:00Z</dcterms:modified>
</cp:coreProperties>
</file>